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44" w:rsidRDefault="001C6307" w:rsidP="009B3774">
      <w:pPr>
        <w:jc w:val="both"/>
        <w:rPr>
          <w:sz w:val="20"/>
          <w:szCs w:val="20"/>
        </w:rPr>
      </w:pPr>
      <w:r w:rsidRPr="001C6307">
        <w:rPr>
          <w:sz w:val="20"/>
          <w:szCs w:val="20"/>
        </w:rPr>
        <w:t xml:space="preserve">Prot. </w:t>
      </w:r>
      <w:proofErr w:type="spellStart"/>
      <w:r w:rsidRPr="001C6307">
        <w:rPr>
          <w:sz w:val="20"/>
          <w:szCs w:val="20"/>
        </w:rPr>
        <w:t>n°</w:t>
      </w:r>
      <w:proofErr w:type="spellEnd"/>
      <w:r w:rsidRPr="001C6307">
        <w:rPr>
          <w:sz w:val="20"/>
          <w:szCs w:val="20"/>
        </w:rPr>
        <w:t xml:space="preserve"> </w:t>
      </w:r>
      <w:r w:rsidR="00D17744">
        <w:rPr>
          <w:sz w:val="20"/>
          <w:szCs w:val="20"/>
        </w:rPr>
        <w:t>3180/D4 del 28/10/2015</w:t>
      </w:r>
    </w:p>
    <w:p w:rsidR="00D17744" w:rsidRDefault="00D17744" w:rsidP="00D17744">
      <w:pPr>
        <w:ind w:left="567"/>
        <w:jc w:val="right"/>
      </w:pPr>
      <w:r>
        <w:t xml:space="preserve">                                                                               Ai Docenti</w:t>
      </w:r>
    </w:p>
    <w:p w:rsidR="00D17744" w:rsidRDefault="00D17744" w:rsidP="00D17744">
      <w:pPr>
        <w:ind w:left="567"/>
        <w:jc w:val="right"/>
      </w:pPr>
      <w:r>
        <w:t>Al DSGA</w:t>
      </w:r>
    </w:p>
    <w:p w:rsidR="00D17744" w:rsidRDefault="00D17744" w:rsidP="00D17744">
      <w:pPr>
        <w:ind w:left="567"/>
        <w:jc w:val="right"/>
        <w:rPr>
          <w:sz w:val="20"/>
          <w:szCs w:val="20"/>
        </w:rPr>
      </w:pPr>
      <w:r>
        <w:t>Al Personale ATA</w:t>
      </w:r>
    </w:p>
    <w:p w:rsidR="00D17744" w:rsidRDefault="00D17744" w:rsidP="00D17744">
      <w:pPr>
        <w:ind w:left="567"/>
        <w:jc w:val="right"/>
      </w:pPr>
      <w:r>
        <w:t>Rispettive sedi</w:t>
      </w:r>
    </w:p>
    <w:p w:rsidR="00D17744" w:rsidRDefault="00D17744" w:rsidP="00D17744">
      <w:pPr>
        <w:ind w:left="567"/>
        <w:jc w:val="right"/>
      </w:pPr>
      <w:r>
        <w:t>Sito web</w:t>
      </w:r>
    </w:p>
    <w:p w:rsidR="00D17744" w:rsidRDefault="00D17744" w:rsidP="00D17744"/>
    <w:p w:rsidR="00D17744" w:rsidRDefault="00D17744" w:rsidP="00D17744">
      <w:pPr>
        <w:pStyle w:val="Titolo1"/>
        <w:ind w:left="56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0"/>
        </w:rPr>
        <w:t>IL DIRIGENTE SCOLASTICO</w:t>
      </w:r>
    </w:p>
    <w:p w:rsidR="00D17744" w:rsidRDefault="00D17744" w:rsidP="00D17744"/>
    <w:p w:rsidR="00D17744" w:rsidRDefault="00D17744" w:rsidP="00D17744">
      <w:r>
        <w:t xml:space="preserve">VISTO il </w:t>
      </w:r>
      <w:proofErr w:type="spellStart"/>
      <w:r>
        <w:t>Dlgs</w:t>
      </w:r>
      <w:proofErr w:type="spellEnd"/>
      <w:r>
        <w:t xml:space="preserve"> n°165 del 30 Marzo 2001 e </w:t>
      </w:r>
      <w:proofErr w:type="spellStart"/>
      <w:r>
        <w:t>s.m.i</w:t>
      </w:r>
      <w:proofErr w:type="spellEnd"/>
    </w:p>
    <w:p w:rsidR="00D17744" w:rsidRDefault="00D17744" w:rsidP="00D17744">
      <w:r>
        <w:t>VISTO il CCNL 2006/2009, Capo IX, art. da 91 a  97</w:t>
      </w:r>
    </w:p>
    <w:p w:rsidR="00D17744" w:rsidRDefault="00D17744" w:rsidP="00D17744">
      <w:r>
        <w:t xml:space="preserve">VISTO il DLgs n°297 del 1994, Parte III,  Titolo I, Capo IV </w:t>
      </w:r>
    </w:p>
    <w:p w:rsidR="00D17744" w:rsidRDefault="00D17744" w:rsidP="00D17744"/>
    <w:p w:rsidR="00D17744" w:rsidRDefault="00D17744" w:rsidP="00D17744">
      <w:pPr>
        <w:jc w:val="center"/>
        <w:rPr>
          <w:b/>
        </w:rPr>
      </w:pPr>
      <w:r>
        <w:rPr>
          <w:b/>
        </w:rPr>
        <w:t>DISPONE</w:t>
      </w:r>
    </w:p>
    <w:p w:rsidR="00D17744" w:rsidRDefault="00D17744" w:rsidP="00D17744">
      <w:pPr>
        <w:jc w:val="center"/>
      </w:pPr>
    </w:p>
    <w:p w:rsidR="00D17744" w:rsidRDefault="00D17744" w:rsidP="00D17744">
      <w:pPr>
        <w:jc w:val="both"/>
      </w:pPr>
      <w:r>
        <w:t>la pubblicazione del codice di comportamento e dei codici disciplinari.</w:t>
      </w:r>
    </w:p>
    <w:p w:rsidR="00D17744" w:rsidRDefault="00D17744" w:rsidP="00D17744">
      <w:pPr>
        <w:jc w:val="both"/>
      </w:pPr>
    </w:p>
    <w:p w:rsidR="00D17744" w:rsidRDefault="00D17744" w:rsidP="00D17744">
      <w:pPr>
        <w:jc w:val="both"/>
      </w:pPr>
    </w:p>
    <w:p w:rsidR="00D17744" w:rsidRDefault="00D17744" w:rsidP="00D17744">
      <w:pPr>
        <w:jc w:val="both"/>
      </w:pPr>
      <w:r>
        <w:t>Vengono pubblicati :</w:t>
      </w:r>
    </w:p>
    <w:p w:rsidR="00D17744" w:rsidRDefault="00D17744" w:rsidP="00D17744">
      <w:pPr>
        <w:jc w:val="both"/>
      </w:pPr>
    </w:p>
    <w:p w:rsidR="00D17744" w:rsidRDefault="00D17744" w:rsidP="00D17744">
      <w:pPr>
        <w:jc w:val="both"/>
      </w:pPr>
      <w:r>
        <w:t>- DPR 16 Aprile 2013 n°62 " Codice di comportamento dei dipendenti pubblici"</w:t>
      </w:r>
    </w:p>
    <w:p w:rsidR="00D17744" w:rsidRDefault="00D17744" w:rsidP="00D17744">
      <w:pPr>
        <w:autoSpaceDE w:val="0"/>
        <w:autoSpaceDN w:val="0"/>
        <w:adjustRightInd w:val="0"/>
        <w:ind w:left="142" w:hanging="142"/>
        <w:rPr>
          <w:rFonts w:eastAsia="BookAntiqua"/>
        </w:rPr>
      </w:pPr>
      <w:r>
        <w:t xml:space="preserve">- C.M. </w:t>
      </w:r>
      <w:proofErr w:type="spellStart"/>
      <w:r>
        <w:t>n°</w:t>
      </w:r>
      <w:proofErr w:type="spellEnd"/>
      <w:r>
        <w:t xml:space="preserve"> 88 del 8/11/2010 " </w:t>
      </w:r>
      <w:r>
        <w:rPr>
          <w:rFonts w:eastAsia="BookAntiqua"/>
        </w:rPr>
        <w:t>Indicazioni e istruzioni per l’applicazione al personale della scuola delle nuove norme in materia disciplinare introdotte dal decreto legislativo 27 ottobre 2009, n. 150"</w:t>
      </w:r>
    </w:p>
    <w:p w:rsidR="00D17744" w:rsidRDefault="00D17744" w:rsidP="00D17744">
      <w:pPr>
        <w:autoSpaceDE w:val="0"/>
        <w:autoSpaceDN w:val="0"/>
        <w:adjustRightInd w:val="0"/>
        <w:ind w:left="142" w:hanging="142"/>
        <w:rPr>
          <w:rFonts w:eastAsia="BookAntiqua"/>
        </w:rPr>
      </w:pPr>
      <w:r>
        <w:rPr>
          <w:rFonts w:eastAsia="BookAntiqua"/>
        </w:rPr>
        <w:t>- Allegato 1 " Procedimento disciplinare per tutto il personale scolastico"</w:t>
      </w:r>
    </w:p>
    <w:p w:rsidR="00D17744" w:rsidRDefault="00D17744" w:rsidP="00D17744">
      <w:pPr>
        <w:autoSpaceDE w:val="0"/>
        <w:autoSpaceDN w:val="0"/>
        <w:adjustRightInd w:val="0"/>
        <w:ind w:left="142" w:hanging="142"/>
        <w:rPr>
          <w:rFonts w:eastAsia="BookAntiqua"/>
        </w:rPr>
      </w:pPr>
      <w:r>
        <w:rPr>
          <w:rFonts w:eastAsia="BookAntiqua"/>
        </w:rPr>
        <w:t>- Allegato 2 " Personale ATA - infrazioni, sanzioni disciplinari e sospensione cautelare"</w:t>
      </w:r>
    </w:p>
    <w:p w:rsidR="00D17744" w:rsidRDefault="00D17744" w:rsidP="00D17744">
      <w:pPr>
        <w:autoSpaceDE w:val="0"/>
        <w:autoSpaceDN w:val="0"/>
        <w:adjustRightInd w:val="0"/>
        <w:ind w:left="142" w:hanging="142"/>
        <w:rPr>
          <w:rFonts w:eastAsia="BookAntiqua"/>
        </w:rPr>
      </w:pPr>
      <w:r>
        <w:rPr>
          <w:rFonts w:eastAsia="BookAntiqua"/>
        </w:rPr>
        <w:t>- Allegato 3 " Personale Docente - infrazioni, sanzioni disciplinari e sospensione cautelare"</w:t>
      </w:r>
    </w:p>
    <w:p w:rsidR="00D17744" w:rsidRDefault="00D17744" w:rsidP="00D17744">
      <w:pPr>
        <w:autoSpaceDE w:val="0"/>
        <w:autoSpaceDN w:val="0"/>
        <w:adjustRightInd w:val="0"/>
        <w:ind w:left="142" w:hanging="142"/>
        <w:rPr>
          <w:rFonts w:eastAsia="BookAntiqua"/>
        </w:rPr>
      </w:pPr>
      <w:r>
        <w:rPr>
          <w:rFonts w:eastAsia="BookAntiqua"/>
        </w:rPr>
        <w:t>- Allegato 4 " Dirigenti Scolastici - infrazioni, sanzioni disciplinari e sospensione cautelare"</w:t>
      </w:r>
    </w:p>
    <w:p w:rsidR="00D17744" w:rsidRDefault="00D17744" w:rsidP="00D17744">
      <w:pPr>
        <w:autoSpaceDE w:val="0"/>
        <w:autoSpaceDN w:val="0"/>
        <w:adjustRightInd w:val="0"/>
        <w:ind w:left="142" w:hanging="142"/>
        <w:rPr>
          <w:rFonts w:eastAsia="BookAntiqua"/>
        </w:rPr>
      </w:pPr>
    </w:p>
    <w:p w:rsidR="00D17744" w:rsidRDefault="00D17744" w:rsidP="00D17744">
      <w:pPr>
        <w:ind w:left="567" w:right="-54"/>
        <w:rPr>
          <w:sz w:val="20"/>
          <w:szCs w:val="20"/>
        </w:rPr>
      </w:pPr>
      <w:r>
        <w:t>Napoli, 28 Ottobre 2015</w:t>
      </w:r>
    </w:p>
    <w:p w:rsidR="00D17744" w:rsidRDefault="00D17744" w:rsidP="00D17744">
      <w:pPr>
        <w:ind w:right="-54"/>
        <w:rPr>
          <w:bCs/>
        </w:rPr>
      </w:pPr>
    </w:p>
    <w:p w:rsidR="00D17744" w:rsidRDefault="00D17744" w:rsidP="00D17744">
      <w:pPr>
        <w:ind w:left="567" w:right="-54"/>
        <w:rPr>
          <w:bCs/>
        </w:rPr>
      </w:pPr>
    </w:p>
    <w:p w:rsidR="00D17744" w:rsidRDefault="00D17744" w:rsidP="00D17744">
      <w:pPr>
        <w:ind w:left="567" w:right="-54"/>
      </w:pPr>
      <w: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DIRIGENTE SCOLASTICO</w:t>
      </w:r>
    </w:p>
    <w:p w:rsidR="00D17744" w:rsidRDefault="00D17744" w:rsidP="00D17744">
      <w:pPr>
        <w:ind w:left="567" w:right="-54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Prof.ssa </w:t>
      </w:r>
      <w:r>
        <w:rPr>
          <w:i/>
        </w:rPr>
        <w:t xml:space="preserve">Valentina </w:t>
      </w:r>
      <w:proofErr w:type="spellStart"/>
      <w:r>
        <w:rPr>
          <w:i/>
        </w:rPr>
        <w:t>Bia</w:t>
      </w:r>
      <w:proofErr w:type="spellEnd"/>
    </w:p>
    <w:p w:rsidR="00D17744" w:rsidRDefault="00D17744" w:rsidP="00D17744">
      <w:pPr>
        <w:ind w:left="567" w:right="-54"/>
        <w:contextualSpacing/>
      </w:pPr>
      <w:r>
        <w:t xml:space="preserve">                                              </w:t>
      </w:r>
      <w:r>
        <w:rPr>
          <w:sz w:val="18"/>
          <w:szCs w:val="18"/>
        </w:rPr>
        <w:t>(firma autografa apposta a mezzo stampa ai sensi dell'art. 3 comma 2 DLgs n°39/1993)</w:t>
      </w:r>
    </w:p>
    <w:p w:rsidR="00D17744" w:rsidRPr="001C6307" w:rsidRDefault="00D17744" w:rsidP="00D17744">
      <w:pPr>
        <w:jc w:val="right"/>
        <w:rPr>
          <w:sz w:val="20"/>
          <w:szCs w:val="20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1C6307" w:rsidRDefault="001C6307" w:rsidP="009B3774">
      <w:pPr>
        <w:jc w:val="both"/>
        <w:rPr>
          <w:b/>
          <w:sz w:val="28"/>
          <w:szCs w:val="28"/>
        </w:rPr>
      </w:pPr>
    </w:p>
    <w:p w:rsidR="003B4E3D" w:rsidRPr="003B4E3D" w:rsidRDefault="009B3774" w:rsidP="009B3774">
      <w:pPr>
        <w:widowControl w:val="0"/>
        <w:spacing w:line="240" w:lineRule="exact"/>
        <w:ind w:right="196" w:firstLine="459"/>
        <w:rPr>
          <w:snapToGrid w:val="0"/>
          <w:sz w:val="20"/>
          <w:szCs w:val="20"/>
        </w:rPr>
      </w:pPr>
      <w:r w:rsidRPr="003B4E3D">
        <w:rPr>
          <w:snapToGrid w:val="0"/>
          <w:sz w:val="20"/>
          <w:szCs w:val="20"/>
        </w:rPr>
        <w:t xml:space="preserve">Napoli,                                                             </w:t>
      </w:r>
      <w:r w:rsidR="009C704C" w:rsidRPr="003B4E3D">
        <w:rPr>
          <w:snapToGrid w:val="0"/>
          <w:sz w:val="20"/>
          <w:szCs w:val="20"/>
        </w:rPr>
        <w:t xml:space="preserve">                        </w:t>
      </w:r>
    </w:p>
    <w:p w:rsidR="003B4E3D" w:rsidRDefault="003B4E3D" w:rsidP="009B3774">
      <w:pPr>
        <w:widowControl w:val="0"/>
        <w:spacing w:line="240" w:lineRule="exact"/>
        <w:ind w:right="196" w:firstLine="459"/>
        <w:rPr>
          <w:b/>
          <w:i/>
          <w:snapToGrid w:val="0"/>
        </w:rPr>
      </w:pPr>
    </w:p>
    <w:p w:rsidR="009B3774" w:rsidRPr="003B4E3D" w:rsidRDefault="009B3774" w:rsidP="003B4E3D">
      <w:pPr>
        <w:widowControl w:val="0"/>
        <w:spacing w:line="240" w:lineRule="exact"/>
        <w:ind w:left="5664" w:right="196" w:firstLine="708"/>
        <w:rPr>
          <w:snapToGrid w:val="0"/>
        </w:rPr>
      </w:pPr>
      <w:r w:rsidRPr="003B4E3D">
        <w:rPr>
          <w:snapToGrid w:val="0"/>
        </w:rPr>
        <w:t xml:space="preserve">Il Dirigente </w:t>
      </w:r>
      <w:r w:rsidR="003B4E3D">
        <w:rPr>
          <w:snapToGrid w:val="0"/>
        </w:rPr>
        <w:t>S</w:t>
      </w:r>
      <w:r w:rsidRPr="003B4E3D">
        <w:rPr>
          <w:snapToGrid w:val="0"/>
        </w:rPr>
        <w:t>colastico</w:t>
      </w:r>
    </w:p>
    <w:p w:rsidR="009B3774" w:rsidRDefault="009B3774" w:rsidP="009B3774">
      <w:pPr>
        <w:widowControl w:val="0"/>
        <w:spacing w:line="240" w:lineRule="exact"/>
        <w:ind w:right="196" w:firstLine="459"/>
        <w:rPr>
          <w:i/>
          <w:snapToGrid w:val="0"/>
        </w:rPr>
      </w:pPr>
      <w:r w:rsidRPr="003B4E3D">
        <w:rPr>
          <w:snapToGrid w:val="0"/>
        </w:rPr>
        <w:t xml:space="preserve">                                                                                                  Prof.</w:t>
      </w:r>
      <w:r w:rsidR="009C704C" w:rsidRPr="003B4E3D">
        <w:rPr>
          <w:snapToGrid w:val="0"/>
        </w:rPr>
        <w:t>ssa</w:t>
      </w:r>
      <w:r w:rsidRPr="003B4E3D">
        <w:rPr>
          <w:snapToGrid w:val="0"/>
        </w:rPr>
        <w:t xml:space="preserve"> </w:t>
      </w:r>
      <w:r w:rsidR="009C704C" w:rsidRPr="003B4E3D">
        <w:rPr>
          <w:i/>
          <w:snapToGrid w:val="0"/>
        </w:rPr>
        <w:t>Valentina Bia</w:t>
      </w:r>
    </w:p>
    <w:p w:rsidR="003B4E3D" w:rsidRPr="00900843" w:rsidRDefault="003B4E3D" w:rsidP="003B4E3D">
      <w:pPr>
        <w:widowControl w:val="0"/>
        <w:ind w:left="2124" w:right="196" w:firstLine="708"/>
        <w:contextualSpacing/>
        <w:rPr>
          <w:snapToGrid w:val="0"/>
        </w:rPr>
      </w:pPr>
      <w:r>
        <w:rPr>
          <w:i/>
          <w:snapToGrid w:val="0"/>
        </w:rPr>
        <w:t xml:space="preserve">    </w:t>
      </w:r>
      <w:r>
        <w:rPr>
          <w:sz w:val="18"/>
          <w:szCs w:val="18"/>
        </w:rPr>
        <w:t>(firma autografa apposta a mezzo stampa ai sensi dell'art.3 comma 2 D.Lgs n°39/1993)</w:t>
      </w:r>
    </w:p>
    <w:p w:rsidR="003B4E3D" w:rsidRPr="003B4E3D" w:rsidRDefault="003B4E3D" w:rsidP="009B3774">
      <w:pPr>
        <w:widowControl w:val="0"/>
        <w:spacing w:line="240" w:lineRule="exact"/>
        <w:ind w:right="196" w:firstLine="459"/>
        <w:rPr>
          <w:snapToGrid w:val="0"/>
        </w:rPr>
      </w:pPr>
    </w:p>
    <w:p w:rsidR="009B3774" w:rsidRDefault="009B3774" w:rsidP="009B3774">
      <w:pPr>
        <w:jc w:val="center"/>
      </w:pPr>
      <w:r>
        <w:t xml:space="preserve">                                                                                              </w:t>
      </w:r>
    </w:p>
    <w:p w:rsidR="009B3774" w:rsidRDefault="009B3774" w:rsidP="009B3774">
      <w:pPr>
        <w:jc w:val="center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</w:t>
      </w:r>
    </w:p>
    <w:p w:rsidR="009B3774" w:rsidRDefault="009B3774" w:rsidP="009B3774">
      <w:pPr>
        <w:rPr>
          <w:b/>
          <w:sz w:val="28"/>
          <w:szCs w:val="28"/>
        </w:rPr>
      </w:pPr>
    </w:p>
    <w:p w:rsidR="0000504F" w:rsidRPr="00593B2B" w:rsidRDefault="00C405F1" w:rsidP="00BA74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sectPr w:rsidR="0000504F" w:rsidRPr="00593B2B" w:rsidSect="009974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744" w:rsidRDefault="00D17744">
      <w:r>
        <w:separator/>
      </w:r>
    </w:p>
  </w:endnote>
  <w:endnote w:type="continuationSeparator" w:id="0">
    <w:p w:rsidR="00D17744" w:rsidRDefault="00D177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F1" w:rsidRDefault="00C405F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F1" w:rsidRDefault="00C405F1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05F1" w:rsidRDefault="00C405F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744" w:rsidRDefault="00D17744">
      <w:r>
        <w:separator/>
      </w:r>
    </w:p>
  </w:footnote>
  <w:footnote w:type="continuationSeparator" w:id="0">
    <w:p w:rsidR="00D17744" w:rsidRDefault="00D177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413" w:rsidRDefault="0083574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657" o:spid="_x0000_s2050" type="#_x0000_t75" style="position:absolute;margin-left:0;margin-top:0;width:481.7pt;height:681.2pt;z-index:-251658752;mso-position-horizontal:center;mso-position-horizontal-relative:margin;mso-position-vertical:center;mso-position-vertical-relative:margin" o:allowincell="f">
          <v:imagedata r:id="rId1" o:title="LOGO CHIESA  filigran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6E4" w:rsidRPr="00987E28" w:rsidRDefault="001C6307" w:rsidP="004B56E4">
    <w:pPr>
      <w:shd w:val="clear" w:color="auto" w:fill="FFFFFF"/>
      <w:ind w:right="-1"/>
      <w:jc w:val="both"/>
    </w:pPr>
    <w:r>
      <w:rPr>
        <w:noProof/>
      </w:rPr>
      <w:drawing>
        <wp:inline distT="0" distB="0" distL="0" distR="0">
          <wp:extent cx="1041400" cy="1024255"/>
          <wp:effectExtent l="19050" t="0" r="6350" b="0"/>
          <wp:docPr id="1" name="Immagine 5" descr="C:\Users\Preside\Desktop\logo giallo e b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C:\Users\Preside\Desktop\logo giallo e bl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1024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56E4">
      <w:t xml:space="preserve">                                    </w:t>
    </w:r>
    <w:r>
      <w:rPr>
        <w:noProof/>
      </w:rPr>
      <w:drawing>
        <wp:inline distT="0" distB="0" distL="0" distR="0">
          <wp:extent cx="1011555" cy="995045"/>
          <wp:effectExtent l="19050" t="0" r="0" b="0"/>
          <wp:docPr id="2" name="Immagine 1" descr="C:\Users\Preside\Desktop\logo repubblica itali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Preside\Desktop\logo repubblica italian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995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56E4">
      <w:t xml:space="preserve">                                              </w:t>
    </w:r>
    <w:r>
      <w:rPr>
        <w:noProof/>
      </w:rPr>
      <w:drawing>
        <wp:inline distT="0" distB="0" distL="0" distR="0">
          <wp:extent cx="779145" cy="508000"/>
          <wp:effectExtent l="19050" t="0" r="1905" b="0"/>
          <wp:docPr id="3" name="Immagine 3" descr="eu-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-fla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B56E4" w:rsidRPr="00F80821" w:rsidRDefault="004B56E4" w:rsidP="004B56E4">
    <w:pPr>
      <w:jc w:val="center"/>
      <w:rPr>
        <w:sz w:val="28"/>
        <w:szCs w:val="28"/>
      </w:rPr>
    </w:pPr>
    <w:r w:rsidRPr="00F80821">
      <w:rPr>
        <w:b/>
        <w:sz w:val="28"/>
        <w:szCs w:val="28"/>
      </w:rPr>
      <w:t xml:space="preserve"> </w:t>
    </w:r>
    <w:r w:rsidRPr="00F80821">
      <w:rPr>
        <w:sz w:val="28"/>
        <w:szCs w:val="28"/>
      </w:rPr>
      <w:t>LICEO GINNASIO ST</w:t>
    </w:r>
    <w:r>
      <w:rPr>
        <w:sz w:val="28"/>
        <w:szCs w:val="28"/>
      </w:rPr>
      <w:t>AT</w:t>
    </w:r>
    <w:r w:rsidRPr="00F80821">
      <w:rPr>
        <w:sz w:val="28"/>
        <w:szCs w:val="28"/>
      </w:rPr>
      <w:t>ALE</w:t>
    </w:r>
  </w:p>
  <w:p w:rsidR="004B56E4" w:rsidRPr="00F80821" w:rsidRDefault="004B56E4" w:rsidP="004B56E4">
    <w:pPr>
      <w:jc w:val="center"/>
      <w:rPr>
        <w:rFonts w:ascii="Harlow Solid Italic" w:hAnsi="Harlow Solid Italic"/>
        <w:b/>
        <w:color w:val="FF0000"/>
        <w:sz w:val="32"/>
        <w:szCs w:val="32"/>
      </w:rPr>
    </w:pPr>
    <w:r w:rsidRPr="00F80821">
      <w:rPr>
        <w:b/>
        <w:i/>
        <w:sz w:val="32"/>
        <w:szCs w:val="32"/>
      </w:rPr>
      <w:t>VITTORIO  EMANUELE  II</w:t>
    </w:r>
  </w:p>
  <w:p w:rsidR="004B56E4" w:rsidRPr="006A301A" w:rsidRDefault="004B56E4" w:rsidP="004B56E4">
    <w:pPr>
      <w:pStyle w:val="Titolo4"/>
      <w:rPr>
        <w:color w:val="auto"/>
        <w:sz w:val="22"/>
        <w:szCs w:val="22"/>
      </w:rPr>
    </w:pPr>
    <w:r w:rsidRPr="006A301A">
      <w:rPr>
        <w:color w:val="auto"/>
        <w:sz w:val="22"/>
        <w:szCs w:val="22"/>
      </w:rPr>
      <w:t>Via  S. Sebastiano, 51 - 80134 Napoli  - Tel. 081  459142 – Fax 081  447698</w:t>
    </w:r>
  </w:p>
  <w:p w:rsidR="004B56E4" w:rsidRPr="006A301A" w:rsidRDefault="004B56E4" w:rsidP="004B56E4">
    <w:pPr>
      <w:jc w:val="center"/>
      <w:rPr>
        <w:b/>
        <w:sz w:val="22"/>
        <w:szCs w:val="22"/>
        <w:lang w:val="en-GB"/>
      </w:rPr>
    </w:pPr>
    <w:r w:rsidRPr="006A301A">
      <w:rPr>
        <w:b/>
        <w:sz w:val="22"/>
        <w:szCs w:val="22"/>
      </w:rPr>
      <w:t>Dist</w:t>
    </w:r>
    <w:r w:rsidR="00C405F1">
      <w:rPr>
        <w:b/>
        <w:sz w:val="22"/>
        <w:szCs w:val="22"/>
      </w:rPr>
      <w:t>retto scol. 47 - Cod. mecc.  NA</w:t>
    </w:r>
    <w:r w:rsidRPr="006A301A">
      <w:rPr>
        <w:b/>
        <w:sz w:val="22"/>
        <w:szCs w:val="22"/>
      </w:rPr>
      <w:t xml:space="preserve">PC16000X – C.F.  </w:t>
    </w:r>
    <w:r w:rsidRPr="006A301A">
      <w:rPr>
        <w:b/>
        <w:sz w:val="22"/>
        <w:szCs w:val="22"/>
        <w:lang w:val="en-GB"/>
      </w:rPr>
      <w:t>80022960639</w:t>
    </w:r>
  </w:p>
  <w:p w:rsidR="004B56E4" w:rsidRDefault="00835749" w:rsidP="004B56E4">
    <w:pPr>
      <w:jc w:val="center"/>
      <w:rPr>
        <w:b/>
        <w:i/>
        <w:sz w:val="22"/>
        <w:szCs w:val="22"/>
        <w:lang w:val="en-GB"/>
      </w:rPr>
    </w:pPr>
    <w:hyperlink r:id="rId4" w:history="1">
      <w:r w:rsidR="004B56E4" w:rsidRPr="00DD52C2">
        <w:rPr>
          <w:rStyle w:val="Collegamentoipertestuale"/>
          <w:b/>
          <w:i/>
          <w:sz w:val="22"/>
          <w:szCs w:val="22"/>
          <w:lang w:val="en-GB"/>
        </w:rPr>
        <w:t>www.liceovittorioemanuele.it</w:t>
      </w:r>
    </w:hyperlink>
    <w:r w:rsidR="004B56E4">
      <w:rPr>
        <w:b/>
        <w:i/>
        <w:sz w:val="22"/>
        <w:szCs w:val="22"/>
        <w:lang w:val="en-GB"/>
      </w:rPr>
      <w:t xml:space="preserve"> </w:t>
    </w:r>
    <w:r w:rsidR="004B56E4">
      <w:rPr>
        <w:lang w:val="en-GB"/>
      </w:rPr>
      <w:t xml:space="preserve"> </w:t>
    </w:r>
    <w:r w:rsidR="004B56E4" w:rsidRPr="00B735B4">
      <w:rPr>
        <w:lang w:val="en-GB"/>
      </w:rPr>
      <w:t xml:space="preserve"> </w:t>
    </w:r>
    <w:r w:rsidR="004B56E4">
      <w:rPr>
        <w:lang w:val="en-GB"/>
      </w:rPr>
      <w:t xml:space="preserve">– </w:t>
    </w:r>
    <w:r w:rsidR="004B56E4" w:rsidRPr="00F80821">
      <w:rPr>
        <w:b/>
        <w:i/>
        <w:lang w:val="en-GB"/>
      </w:rPr>
      <w:t>mail:</w:t>
    </w:r>
    <w:r w:rsidR="004B56E4">
      <w:rPr>
        <w:lang w:val="en-GB"/>
      </w:rPr>
      <w:t xml:space="preserve"> </w:t>
    </w:r>
    <w:hyperlink r:id="rId5" w:history="1">
      <w:r w:rsidR="004B56E4" w:rsidRPr="00F80821">
        <w:rPr>
          <w:rStyle w:val="Collegamentoipertestuale"/>
          <w:b/>
          <w:i/>
          <w:sz w:val="22"/>
          <w:szCs w:val="22"/>
          <w:lang w:val="en-GB"/>
        </w:rPr>
        <w:t>info@liceovittorioemanuele.it</w:t>
      </w:r>
    </w:hyperlink>
    <w:r w:rsidR="004B56E4" w:rsidRPr="00F80821">
      <w:rPr>
        <w:b/>
        <w:i/>
        <w:sz w:val="22"/>
        <w:szCs w:val="22"/>
        <w:lang w:val="en-GB"/>
      </w:rPr>
      <w:t xml:space="preserve"> </w:t>
    </w:r>
    <w:hyperlink r:id="rId6" w:history="1">
      <w:r w:rsidR="004B56E4" w:rsidRPr="006C3257">
        <w:rPr>
          <w:rStyle w:val="Collegamentoipertestuale"/>
          <w:b/>
          <w:i/>
          <w:sz w:val="22"/>
          <w:szCs w:val="22"/>
          <w:lang w:val="en-GB"/>
        </w:rPr>
        <w:t>–napc16000x@pec.istruzione.it</w:t>
      </w:r>
    </w:hyperlink>
  </w:p>
  <w:p w:rsidR="00B41283" w:rsidRPr="00480A51" w:rsidRDefault="00835749" w:rsidP="00C54C6B">
    <w:pPr>
      <w:shd w:val="clear" w:color="auto" w:fill="FFFFFF"/>
      <w:ind w:right="-1"/>
      <w:jc w:val="both"/>
      <w:rPr>
        <w:b/>
        <w:i/>
        <w:sz w:val="22"/>
        <w:szCs w:val="22"/>
        <w:lang w:val="en-GB"/>
      </w:rPr>
    </w:pPr>
    <w:r w:rsidRPr="0083574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658" o:spid="_x0000_s2051" type="#_x0000_t75" style="position:absolute;left:0;text-align:left;margin-left:0;margin-top:0;width:481.7pt;height:681.2pt;z-index:-251657728;mso-position-horizontal:center;mso-position-horizontal-relative:margin;mso-position-vertical:center;mso-position-vertical-relative:margin" o:allowincell="f">
          <v:imagedata r:id="rId7" o:title="LOGO CHIESA  filigrana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413" w:rsidRDefault="0083574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2656" o:spid="_x0000_s2049" type="#_x0000_t75" style="position:absolute;margin-left:0;margin-top:0;width:481.7pt;height:681.2pt;z-index:-251659776;mso-position-horizontal:center;mso-position-horizontal-relative:margin;mso-position-vertical:center;mso-position-vertical-relative:margin" o:allowincell="f">
          <v:imagedata r:id="rId1" o:title="LOGO CHIESA  filigran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FD6"/>
    <w:multiLevelType w:val="hybridMultilevel"/>
    <w:tmpl w:val="E80A8350"/>
    <w:lvl w:ilvl="0" w:tplc="0410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C8D3A20"/>
    <w:multiLevelType w:val="hybridMultilevel"/>
    <w:tmpl w:val="539298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70242F"/>
    <w:multiLevelType w:val="hybridMultilevel"/>
    <w:tmpl w:val="AA784E2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D7398D"/>
    <w:multiLevelType w:val="hybridMultilevel"/>
    <w:tmpl w:val="1ACE9A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BD1ABC"/>
    <w:multiLevelType w:val="hybridMultilevel"/>
    <w:tmpl w:val="CB2CF7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06133E2"/>
    <w:multiLevelType w:val="hybridMultilevel"/>
    <w:tmpl w:val="2A7AE8F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693EFC"/>
    <w:multiLevelType w:val="multilevel"/>
    <w:tmpl w:val="C6B45C06"/>
    <w:lvl w:ilvl="0">
      <w:start w:val="1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775B78"/>
    <w:multiLevelType w:val="hybridMultilevel"/>
    <w:tmpl w:val="C6B45C06"/>
    <w:lvl w:ilvl="0" w:tplc="962223FC">
      <w:start w:val="1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A86CE1"/>
    <w:multiLevelType w:val="hybridMultilevel"/>
    <w:tmpl w:val="770453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FEB51B8"/>
    <w:multiLevelType w:val="hybridMultilevel"/>
    <w:tmpl w:val="7A6277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1C15A3"/>
    <w:multiLevelType w:val="hybridMultilevel"/>
    <w:tmpl w:val="56A8F172"/>
    <w:lvl w:ilvl="0" w:tplc="0410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891A9B"/>
    <w:multiLevelType w:val="hybridMultilevel"/>
    <w:tmpl w:val="BC6E4F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311CCD"/>
    <w:multiLevelType w:val="hybridMultilevel"/>
    <w:tmpl w:val="7DF0EE0E"/>
    <w:lvl w:ilvl="0" w:tplc="0C5ECC98">
      <w:start w:val="19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BE7D6D"/>
    <w:multiLevelType w:val="hybridMultilevel"/>
    <w:tmpl w:val="2042D43E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6085093"/>
    <w:multiLevelType w:val="hybridMultilevel"/>
    <w:tmpl w:val="B8D2D2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7"/>
  </w:num>
  <w:num w:numId="5">
    <w:abstractNumId w:val="12"/>
  </w:num>
  <w:num w:numId="6">
    <w:abstractNumId w:val="2"/>
  </w:num>
  <w:num w:numId="7">
    <w:abstractNumId w:val="8"/>
  </w:num>
  <w:num w:numId="8">
    <w:abstractNumId w:val="14"/>
  </w:num>
  <w:num w:numId="9">
    <w:abstractNumId w:val="9"/>
  </w:num>
  <w:num w:numId="10">
    <w:abstractNumId w:val="1"/>
  </w:num>
  <w:num w:numId="11">
    <w:abstractNumId w:val="6"/>
  </w:num>
  <w:num w:numId="12">
    <w:abstractNumId w:val="10"/>
  </w:num>
  <w:num w:numId="13">
    <w:abstractNumId w:val="4"/>
  </w:num>
  <w:num w:numId="14">
    <w:abstractNumId w:val="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SystemFonts/>
  <w:proofState w:spelling="clean"/>
  <w:attachedTemplate r:id="rId1"/>
  <w:stylePaneFormatFilter w:val="3F01"/>
  <w:defaultTabStop w:val="708"/>
  <w:hyphenationZone w:val="283"/>
  <w:characterSpacingControl w:val="doNotCompress"/>
  <w:savePreviewPicture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 w:val="00000CC1"/>
    <w:rsid w:val="00004320"/>
    <w:rsid w:val="0000504F"/>
    <w:rsid w:val="00013676"/>
    <w:rsid w:val="00020F27"/>
    <w:rsid w:val="000303E7"/>
    <w:rsid w:val="00063529"/>
    <w:rsid w:val="00064EC7"/>
    <w:rsid w:val="00066E52"/>
    <w:rsid w:val="000701AA"/>
    <w:rsid w:val="0007092A"/>
    <w:rsid w:val="000805FE"/>
    <w:rsid w:val="00094E26"/>
    <w:rsid w:val="000A5ACF"/>
    <w:rsid w:val="000C0228"/>
    <w:rsid w:val="000C22B5"/>
    <w:rsid w:val="000D0986"/>
    <w:rsid w:val="000E1694"/>
    <w:rsid w:val="000F025A"/>
    <w:rsid w:val="000F44EE"/>
    <w:rsid w:val="00122335"/>
    <w:rsid w:val="0012327D"/>
    <w:rsid w:val="0012360C"/>
    <w:rsid w:val="00137E8D"/>
    <w:rsid w:val="001545CF"/>
    <w:rsid w:val="0017595E"/>
    <w:rsid w:val="0018678D"/>
    <w:rsid w:val="001A503A"/>
    <w:rsid w:val="001B21CD"/>
    <w:rsid w:val="001C6307"/>
    <w:rsid w:val="001C7EF0"/>
    <w:rsid w:val="001D2FDC"/>
    <w:rsid w:val="001E0179"/>
    <w:rsid w:val="001F0627"/>
    <w:rsid w:val="00206492"/>
    <w:rsid w:val="00207A24"/>
    <w:rsid w:val="00236AC2"/>
    <w:rsid w:val="00240CC8"/>
    <w:rsid w:val="00242299"/>
    <w:rsid w:val="00255A24"/>
    <w:rsid w:val="00261334"/>
    <w:rsid w:val="002755A2"/>
    <w:rsid w:val="002822E8"/>
    <w:rsid w:val="00282F42"/>
    <w:rsid w:val="00287201"/>
    <w:rsid w:val="002D2025"/>
    <w:rsid w:val="002D7B8E"/>
    <w:rsid w:val="002E29B6"/>
    <w:rsid w:val="00302104"/>
    <w:rsid w:val="00305B34"/>
    <w:rsid w:val="00307FE7"/>
    <w:rsid w:val="0032001B"/>
    <w:rsid w:val="00323774"/>
    <w:rsid w:val="003456D4"/>
    <w:rsid w:val="00355FA6"/>
    <w:rsid w:val="003640A1"/>
    <w:rsid w:val="00375A81"/>
    <w:rsid w:val="0039702E"/>
    <w:rsid w:val="003B1402"/>
    <w:rsid w:val="003B4E3D"/>
    <w:rsid w:val="003C2749"/>
    <w:rsid w:val="003C29AF"/>
    <w:rsid w:val="003C2F85"/>
    <w:rsid w:val="003D2DE3"/>
    <w:rsid w:val="003D663D"/>
    <w:rsid w:val="00407508"/>
    <w:rsid w:val="00411FA9"/>
    <w:rsid w:val="00435BC7"/>
    <w:rsid w:val="00437BBC"/>
    <w:rsid w:val="00462FE7"/>
    <w:rsid w:val="004652B8"/>
    <w:rsid w:val="004667D3"/>
    <w:rsid w:val="00475B03"/>
    <w:rsid w:val="00480A51"/>
    <w:rsid w:val="004823CF"/>
    <w:rsid w:val="00493F01"/>
    <w:rsid w:val="004A033C"/>
    <w:rsid w:val="004A1286"/>
    <w:rsid w:val="004A4140"/>
    <w:rsid w:val="004B56E4"/>
    <w:rsid w:val="004D48F1"/>
    <w:rsid w:val="004E517B"/>
    <w:rsid w:val="00511BA7"/>
    <w:rsid w:val="00526E1D"/>
    <w:rsid w:val="00534C38"/>
    <w:rsid w:val="005541E3"/>
    <w:rsid w:val="005555AC"/>
    <w:rsid w:val="005840A6"/>
    <w:rsid w:val="00593B2B"/>
    <w:rsid w:val="005A04DD"/>
    <w:rsid w:val="005B6ED8"/>
    <w:rsid w:val="005D30B7"/>
    <w:rsid w:val="005E5314"/>
    <w:rsid w:val="00620DB8"/>
    <w:rsid w:val="006314C3"/>
    <w:rsid w:val="0063742A"/>
    <w:rsid w:val="00653D82"/>
    <w:rsid w:val="00657AD7"/>
    <w:rsid w:val="00675EDF"/>
    <w:rsid w:val="006768E2"/>
    <w:rsid w:val="00696107"/>
    <w:rsid w:val="006961AF"/>
    <w:rsid w:val="006A301A"/>
    <w:rsid w:val="006A580B"/>
    <w:rsid w:val="006B15F0"/>
    <w:rsid w:val="006C426E"/>
    <w:rsid w:val="006C4857"/>
    <w:rsid w:val="006D562B"/>
    <w:rsid w:val="006E5DE8"/>
    <w:rsid w:val="00722EDE"/>
    <w:rsid w:val="007272C9"/>
    <w:rsid w:val="0073660F"/>
    <w:rsid w:val="007466E3"/>
    <w:rsid w:val="00751765"/>
    <w:rsid w:val="00754E3E"/>
    <w:rsid w:val="0076432D"/>
    <w:rsid w:val="0076499A"/>
    <w:rsid w:val="00764FE2"/>
    <w:rsid w:val="007A3FDD"/>
    <w:rsid w:val="007D0E20"/>
    <w:rsid w:val="007E0C91"/>
    <w:rsid w:val="00807EBB"/>
    <w:rsid w:val="00810AD8"/>
    <w:rsid w:val="00810C96"/>
    <w:rsid w:val="0081494E"/>
    <w:rsid w:val="00816146"/>
    <w:rsid w:val="00821EEC"/>
    <w:rsid w:val="008248B2"/>
    <w:rsid w:val="00825495"/>
    <w:rsid w:val="00826212"/>
    <w:rsid w:val="00835749"/>
    <w:rsid w:val="00882721"/>
    <w:rsid w:val="00884BD7"/>
    <w:rsid w:val="00886F59"/>
    <w:rsid w:val="0089616A"/>
    <w:rsid w:val="008A0794"/>
    <w:rsid w:val="008B1FE3"/>
    <w:rsid w:val="008B47B6"/>
    <w:rsid w:val="008C477A"/>
    <w:rsid w:val="008D6BA9"/>
    <w:rsid w:val="00914AC8"/>
    <w:rsid w:val="00914B09"/>
    <w:rsid w:val="009319F3"/>
    <w:rsid w:val="009376B4"/>
    <w:rsid w:val="009634E9"/>
    <w:rsid w:val="00965D90"/>
    <w:rsid w:val="00967763"/>
    <w:rsid w:val="00981405"/>
    <w:rsid w:val="00982AE4"/>
    <w:rsid w:val="00986047"/>
    <w:rsid w:val="00987E28"/>
    <w:rsid w:val="009974B3"/>
    <w:rsid w:val="009B3343"/>
    <w:rsid w:val="009B3697"/>
    <w:rsid w:val="009B3774"/>
    <w:rsid w:val="009B7311"/>
    <w:rsid w:val="009C704C"/>
    <w:rsid w:val="009E0314"/>
    <w:rsid w:val="009E236D"/>
    <w:rsid w:val="009E2538"/>
    <w:rsid w:val="009E350B"/>
    <w:rsid w:val="009E6366"/>
    <w:rsid w:val="009E66F1"/>
    <w:rsid w:val="009F7051"/>
    <w:rsid w:val="00A0048D"/>
    <w:rsid w:val="00A143CD"/>
    <w:rsid w:val="00A20813"/>
    <w:rsid w:val="00A24ED1"/>
    <w:rsid w:val="00A33E64"/>
    <w:rsid w:val="00A34FDE"/>
    <w:rsid w:val="00A35593"/>
    <w:rsid w:val="00A377D3"/>
    <w:rsid w:val="00A4186B"/>
    <w:rsid w:val="00A41C0B"/>
    <w:rsid w:val="00A43F33"/>
    <w:rsid w:val="00A5033A"/>
    <w:rsid w:val="00A62262"/>
    <w:rsid w:val="00A929F4"/>
    <w:rsid w:val="00AB43D2"/>
    <w:rsid w:val="00AC4F73"/>
    <w:rsid w:val="00AD5E67"/>
    <w:rsid w:val="00B01989"/>
    <w:rsid w:val="00B17BE2"/>
    <w:rsid w:val="00B306E0"/>
    <w:rsid w:val="00B35CB5"/>
    <w:rsid w:val="00B41283"/>
    <w:rsid w:val="00B42714"/>
    <w:rsid w:val="00B63372"/>
    <w:rsid w:val="00B735B4"/>
    <w:rsid w:val="00B74E9F"/>
    <w:rsid w:val="00BA7413"/>
    <w:rsid w:val="00BB1B0D"/>
    <w:rsid w:val="00BC1894"/>
    <w:rsid w:val="00BC56AA"/>
    <w:rsid w:val="00BF2E65"/>
    <w:rsid w:val="00C20AC6"/>
    <w:rsid w:val="00C36055"/>
    <w:rsid w:val="00C405F1"/>
    <w:rsid w:val="00C42B5F"/>
    <w:rsid w:val="00C50ADF"/>
    <w:rsid w:val="00C54C6B"/>
    <w:rsid w:val="00C70612"/>
    <w:rsid w:val="00C71DC7"/>
    <w:rsid w:val="00C94F76"/>
    <w:rsid w:val="00CB3BE8"/>
    <w:rsid w:val="00CD6C38"/>
    <w:rsid w:val="00D12EFE"/>
    <w:rsid w:val="00D17744"/>
    <w:rsid w:val="00D2163D"/>
    <w:rsid w:val="00D35927"/>
    <w:rsid w:val="00D36196"/>
    <w:rsid w:val="00D43441"/>
    <w:rsid w:val="00D447F2"/>
    <w:rsid w:val="00D511FF"/>
    <w:rsid w:val="00D57334"/>
    <w:rsid w:val="00D75079"/>
    <w:rsid w:val="00D77256"/>
    <w:rsid w:val="00D80ACC"/>
    <w:rsid w:val="00D833E7"/>
    <w:rsid w:val="00DA1ACD"/>
    <w:rsid w:val="00DC0268"/>
    <w:rsid w:val="00DC3F42"/>
    <w:rsid w:val="00DC5772"/>
    <w:rsid w:val="00DD1E94"/>
    <w:rsid w:val="00DD46B6"/>
    <w:rsid w:val="00DD4DFB"/>
    <w:rsid w:val="00DD6B3F"/>
    <w:rsid w:val="00DE4709"/>
    <w:rsid w:val="00DE4B61"/>
    <w:rsid w:val="00E0068F"/>
    <w:rsid w:val="00E02071"/>
    <w:rsid w:val="00E0645F"/>
    <w:rsid w:val="00E15C42"/>
    <w:rsid w:val="00E167D7"/>
    <w:rsid w:val="00E279D9"/>
    <w:rsid w:val="00E328BC"/>
    <w:rsid w:val="00E33ACD"/>
    <w:rsid w:val="00E364F7"/>
    <w:rsid w:val="00E7610E"/>
    <w:rsid w:val="00E966DB"/>
    <w:rsid w:val="00E97F7E"/>
    <w:rsid w:val="00EA281C"/>
    <w:rsid w:val="00EB56F1"/>
    <w:rsid w:val="00EC76E7"/>
    <w:rsid w:val="00EE6469"/>
    <w:rsid w:val="00EF7025"/>
    <w:rsid w:val="00F04DD6"/>
    <w:rsid w:val="00F05250"/>
    <w:rsid w:val="00F22E9F"/>
    <w:rsid w:val="00F5793F"/>
    <w:rsid w:val="00F579BC"/>
    <w:rsid w:val="00F64A4B"/>
    <w:rsid w:val="00F777ED"/>
    <w:rsid w:val="00F77923"/>
    <w:rsid w:val="00F80821"/>
    <w:rsid w:val="00F81DE4"/>
    <w:rsid w:val="00FC63EF"/>
    <w:rsid w:val="00FF614F"/>
    <w:rsid w:val="00FF7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E2538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9E031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4">
    <w:name w:val="heading 4"/>
    <w:basedOn w:val="Normale"/>
    <w:next w:val="Normale"/>
    <w:qFormat/>
    <w:rsid w:val="009E2538"/>
    <w:pPr>
      <w:keepNext/>
      <w:shd w:val="pct5" w:color="C0C0C0" w:fill="FFFFFF"/>
      <w:ind w:right="-1"/>
      <w:jc w:val="center"/>
      <w:outlineLvl w:val="3"/>
    </w:pPr>
    <w:rPr>
      <w:b/>
      <w:color w:val="0000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E2538"/>
    <w:pPr>
      <w:shd w:val="pct5" w:color="C0C0C0" w:fill="FFFFFF"/>
      <w:ind w:right="-1"/>
      <w:jc w:val="center"/>
    </w:pPr>
    <w:rPr>
      <w:b/>
      <w:color w:val="000080"/>
      <w:sz w:val="28"/>
    </w:rPr>
  </w:style>
  <w:style w:type="paragraph" w:styleId="Pidipagina">
    <w:name w:val="footer"/>
    <w:basedOn w:val="Normale"/>
    <w:rsid w:val="009E0314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9E0314"/>
    <w:pPr>
      <w:ind w:firstLine="708"/>
      <w:jc w:val="both"/>
    </w:pPr>
  </w:style>
  <w:style w:type="paragraph" w:styleId="Intestazione">
    <w:name w:val="header"/>
    <w:basedOn w:val="Normale"/>
    <w:link w:val="IntestazioneCarattere"/>
    <w:uiPriority w:val="99"/>
    <w:rsid w:val="009B3697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89616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D447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6E5DE8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56E4"/>
    <w:rPr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D17744"/>
    <w:rPr>
      <w:rFonts w:ascii="Arial" w:hAnsi="Arial" w:cs="Arial"/>
      <w:b/>
      <w:bCs/>
      <w:kern w:val="32"/>
      <w:sz w:val="32"/>
      <w:szCs w:val="32"/>
    </w:rPr>
  </w:style>
  <w:style w:type="paragraph" w:customStyle="1" w:styleId="Default">
    <w:name w:val="Default"/>
    <w:rsid w:val="00D1774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2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&#8211;napc16000x@pec.istruzione.it" TargetMode="External"/><Relationship Id="rId5" Type="http://schemas.openxmlformats.org/officeDocument/2006/relationships/hyperlink" Target="mailto:info@liceovittorioemanuele.it" TargetMode="External"/><Relationship Id="rId4" Type="http://schemas.openxmlformats.org/officeDocument/2006/relationships/hyperlink" Target="http://www.liceovittorioemanuele.i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eside\Desktop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A9825-1386-4E7F-8CEB-E809A45BA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7</TotalTime>
  <Pages>2</Pages>
  <Words>204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Links>
    <vt:vector size="18" baseType="variant">
      <vt:variant>
        <vt:i4>539689078</vt:i4>
      </vt:variant>
      <vt:variant>
        <vt:i4>6</vt:i4>
      </vt:variant>
      <vt:variant>
        <vt:i4>0</vt:i4>
      </vt:variant>
      <vt:variant>
        <vt:i4>5</vt:i4>
      </vt:variant>
      <vt:variant>
        <vt:lpwstr>mailto:–napc16000x@pec.istruzione.it</vt:lpwstr>
      </vt:variant>
      <vt:variant>
        <vt:lpwstr/>
      </vt:variant>
      <vt:variant>
        <vt:i4>6422593</vt:i4>
      </vt:variant>
      <vt:variant>
        <vt:i4>3</vt:i4>
      </vt:variant>
      <vt:variant>
        <vt:i4>0</vt:i4>
      </vt:variant>
      <vt:variant>
        <vt:i4>5</vt:i4>
      </vt:variant>
      <vt:variant>
        <vt:lpwstr>mailto:info@liceovittorioemanuele.it</vt:lpwstr>
      </vt:variant>
      <vt:variant>
        <vt:lpwstr/>
      </vt:variant>
      <vt:variant>
        <vt:i4>917535</vt:i4>
      </vt:variant>
      <vt:variant>
        <vt:i4>0</vt:i4>
      </vt:variant>
      <vt:variant>
        <vt:i4>0</vt:i4>
      </vt:variant>
      <vt:variant>
        <vt:i4>5</vt:i4>
      </vt:variant>
      <vt:variant>
        <vt:lpwstr>http://www.liceovittorioemanuele.it/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Preside</cp:lastModifiedBy>
  <cp:revision>1</cp:revision>
  <cp:lastPrinted>2015-01-26T08:06:00Z</cp:lastPrinted>
  <dcterms:created xsi:type="dcterms:W3CDTF">2015-11-09T11:25:00Z</dcterms:created>
  <dcterms:modified xsi:type="dcterms:W3CDTF">2015-11-09T11:32:00Z</dcterms:modified>
</cp:coreProperties>
</file>