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7D" w:rsidRDefault="00F8187D" w:rsidP="00F8187D">
      <w:pPr>
        <w:tabs>
          <w:tab w:val="left" w:pos="6379"/>
        </w:tabs>
        <w:jc w:val="right"/>
      </w:pPr>
    </w:p>
    <w:p w:rsidR="00F8187D" w:rsidRDefault="00F8187D" w:rsidP="00F8187D">
      <w:pPr>
        <w:tabs>
          <w:tab w:val="left" w:pos="6379"/>
        </w:tabs>
        <w:jc w:val="right"/>
      </w:pPr>
      <w:r>
        <w:t xml:space="preserve">Ai genitori </w:t>
      </w:r>
    </w:p>
    <w:p w:rsidR="00F8187D" w:rsidRDefault="00F8187D" w:rsidP="00F8187D">
      <w:pPr>
        <w:tabs>
          <w:tab w:val="left" w:pos="6379"/>
        </w:tabs>
        <w:jc w:val="right"/>
      </w:pPr>
    </w:p>
    <w:p w:rsidR="00F8187D" w:rsidRDefault="00F8187D" w:rsidP="00F8187D">
      <w:pPr>
        <w:tabs>
          <w:tab w:val="left" w:pos="6379"/>
        </w:tabs>
        <w:jc w:val="right"/>
      </w:pPr>
    </w:p>
    <w:p w:rsidR="00F8187D" w:rsidRDefault="00F8187D" w:rsidP="00F8187D">
      <w:pPr>
        <w:ind w:left="907" w:hanging="907"/>
        <w:jc w:val="both"/>
      </w:pPr>
      <w:r>
        <w:rPr>
          <w:b/>
          <w:sz w:val="22"/>
          <w:szCs w:val="22"/>
        </w:rPr>
        <w:t xml:space="preserve">Oggetto: </w:t>
      </w:r>
      <w:r>
        <w:t>Corso di preparazione all’esame Cambridge English FIRST (FCE)</w:t>
      </w:r>
      <w:r w:rsidR="00793547">
        <w:t xml:space="preserve"> – Sede  Via San Sebastiano 51.</w:t>
      </w:r>
    </w:p>
    <w:p w:rsidR="00F8187D" w:rsidRDefault="00F8187D" w:rsidP="00F8187D">
      <w:pPr>
        <w:ind w:left="907" w:hanging="907"/>
        <w:jc w:val="both"/>
      </w:pPr>
    </w:p>
    <w:p w:rsidR="00F8187D" w:rsidRDefault="00F8187D" w:rsidP="00F8187D">
      <w:pPr>
        <w:jc w:val="both"/>
      </w:pPr>
      <w:r>
        <w:t>Per il corrente anno scolastico questo Liceo attiverà il corso di preparazione agli esami Cambridge English FIRST (FCE).</w:t>
      </w:r>
    </w:p>
    <w:p w:rsidR="00F8187D" w:rsidRDefault="00F8187D" w:rsidP="00F8187D">
      <w:pPr>
        <w:jc w:val="both"/>
        <w:rPr>
          <w:strike/>
        </w:rPr>
      </w:pPr>
      <w:r>
        <w:t xml:space="preserve">Il corso sarà gestito dal </w:t>
      </w:r>
      <w:r>
        <w:rPr>
          <w:i/>
        </w:rPr>
        <w:t xml:space="preserve">St </w:t>
      </w:r>
      <w:proofErr w:type="spellStart"/>
      <w:r>
        <w:rPr>
          <w:i/>
        </w:rPr>
        <w:t>Peter’s</w:t>
      </w:r>
      <w:proofErr w:type="spellEnd"/>
      <w:r>
        <w:t xml:space="preserve">  di Napoli che fornirà un docente madrelingua nella figura del Prof. Mark </w:t>
      </w:r>
      <w:proofErr w:type="spellStart"/>
      <w:r>
        <w:t>Koetze</w:t>
      </w:r>
      <w:proofErr w:type="spellEnd"/>
      <w:r>
        <w:t xml:space="preserve">. </w:t>
      </w:r>
    </w:p>
    <w:p w:rsidR="00F8187D" w:rsidRDefault="00F8187D" w:rsidP="00F8187D">
      <w:pPr>
        <w:jc w:val="both"/>
      </w:pPr>
      <w:r>
        <w:t>Il corso avrà la durata complessiva di 46 ore si terrà con cadenza settimanale a partire da mercoledì 28 novembre 2018, dalle ore 13.45 alle ore 15.45.</w:t>
      </w:r>
    </w:p>
    <w:p w:rsidR="00F8187D" w:rsidRDefault="00F8187D" w:rsidP="00F8187D">
      <w:pPr>
        <w:jc w:val="both"/>
      </w:pPr>
      <w:r>
        <w:t>Il costo totale è  di € 133,00 per alunno.</w:t>
      </w:r>
    </w:p>
    <w:p w:rsidR="00F8187D" w:rsidRDefault="00F8187D" w:rsidP="00F8187D">
      <w:pPr>
        <w:jc w:val="both"/>
      </w:pPr>
      <w:r>
        <w:t xml:space="preserve">L’esame comporterà un costo aggiuntivo di circa € 200,00 e si svolgerà presso </w:t>
      </w:r>
      <w:r w:rsidR="00C145D5">
        <w:t>i</w:t>
      </w:r>
      <w:r>
        <w:t xml:space="preserve">l </w:t>
      </w:r>
      <w:r>
        <w:rPr>
          <w:i/>
        </w:rPr>
        <w:t xml:space="preserve">St </w:t>
      </w:r>
      <w:proofErr w:type="spellStart"/>
      <w:r>
        <w:rPr>
          <w:i/>
        </w:rPr>
        <w:t>Peter’s</w:t>
      </w:r>
      <w:proofErr w:type="spellEnd"/>
      <w:r>
        <w:rPr>
          <w:i/>
        </w:rPr>
        <w:t>.</w:t>
      </w:r>
    </w:p>
    <w:p w:rsidR="00F8187D" w:rsidRDefault="00F8187D" w:rsidP="00F8187D">
      <w:pPr>
        <w:tabs>
          <w:tab w:val="left" w:pos="6379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genitori degli alunni interessati dovranno far pervenire l’autorizzazione in Segreteria (Sig. </w:t>
      </w:r>
      <w:proofErr w:type="spellStart"/>
      <w:r>
        <w:rPr>
          <w:sz w:val="22"/>
          <w:szCs w:val="22"/>
        </w:rPr>
        <w:t>Bucci</w:t>
      </w:r>
      <w:proofErr w:type="spellEnd"/>
      <w:r>
        <w:rPr>
          <w:sz w:val="22"/>
          <w:szCs w:val="22"/>
        </w:rPr>
        <w:t>) entro  sabato24 novembre . Insieme all’autorizzazione verseranno contestualmente la quota richiesta (€ 133, 00).</w:t>
      </w:r>
    </w:p>
    <w:p w:rsidR="00F8187D" w:rsidRDefault="00F8187D" w:rsidP="00F8187D">
      <w:pPr>
        <w:jc w:val="both"/>
        <w:rPr>
          <w:sz w:val="22"/>
          <w:szCs w:val="22"/>
        </w:rPr>
      </w:pPr>
    </w:p>
    <w:p w:rsidR="00F8187D" w:rsidRDefault="00F8187D" w:rsidP="00F8187D">
      <w:pPr>
        <w:jc w:val="both"/>
        <w:rPr>
          <w:sz w:val="22"/>
          <w:szCs w:val="22"/>
        </w:rPr>
      </w:pPr>
      <w:r>
        <w:rPr>
          <w:sz w:val="22"/>
          <w:szCs w:val="22"/>
        </w:rPr>
        <w:t>Napoli 20 novembre 2018</w:t>
      </w:r>
    </w:p>
    <w:p w:rsidR="00F8187D" w:rsidRDefault="00F8187D" w:rsidP="00F8187D">
      <w:pPr>
        <w:tabs>
          <w:tab w:val="left" w:pos="6379"/>
        </w:tabs>
        <w:jc w:val="both"/>
        <w:rPr>
          <w:sz w:val="22"/>
          <w:szCs w:val="22"/>
        </w:rPr>
      </w:pPr>
    </w:p>
    <w:p w:rsidR="00F8187D" w:rsidRDefault="00F8187D" w:rsidP="00F8187D">
      <w:pPr>
        <w:tabs>
          <w:tab w:val="center" w:pos="7230"/>
        </w:tabs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F8187D" w:rsidRDefault="00F8187D" w:rsidP="00F8187D">
      <w:pPr>
        <w:tabs>
          <w:tab w:val="center" w:pos="7230"/>
        </w:tabs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Il Dirigente Scolastico</w:t>
      </w:r>
    </w:p>
    <w:p w:rsidR="00F8187D" w:rsidRDefault="00F8187D" w:rsidP="00F8187D">
      <w:pPr>
        <w:tabs>
          <w:tab w:val="center" w:pos="7230"/>
        </w:tabs>
        <w:ind w:left="720"/>
        <w:jc w:val="both"/>
        <w:rPr>
          <w:b/>
          <w:i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i/>
          <w:sz w:val="22"/>
          <w:szCs w:val="22"/>
        </w:rPr>
        <w:t xml:space="preserve">Prof.ssa Valentina </w:t>
      </w:r>
      <w:proofErr w:type="spellStart"/>
      <w:r>
        <w:rPr>
          <w:b/>
          <w:i/>
          <w:sz w:val="22"/>
          <w:szCs w:val="22"/>
        </w:rPr>
        <w:t>Bia</w:t>
      </w:r>
      <w:proofErr w:type="spellEnd"/>
    </w:p>
    <w:p w:rsidR="00F8187D" w:rsidRDefault="00F8187D" w:rsidP="00F8187D">
      <w:pPr>
        <w:jc w:val="both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</w:t>
      </w:r>
    </w:p>
    <w:p w:rsidR="00F8187D" w:rsidRDefault="00F8187D" w:rsidP="00F8187D">
      <w:pPr>
        <w:tabs>
          <w:tab w:val="left" w:pos="6379"/>
        </w:tabs>
        <w:jc w:val="both"/>
        <w:rPr>
          <w:b/>
        </w:rPr>
      </w:pPr>
      <w:r>
        <w:rPr>
          <w:b/>
        </w:rPr>
        <w:tab/>
      </w:r>
    </w:p>
    <w:p w:rsidR="00F8187D" w:rsidRDefault="00F8187D" w:rsidP="00F8187D">
      <w:pPr>
        <w:tabs>
          <w:tab w:val="left" w:pos="6379"/>
        </w:tabs>
        <w:jc w:val="both"/>
      </w:pP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Al </w:t>
      </w:r>
      <w:proofErr w:type="spellStart"/>
      <w:r>
        <w:rPr>
          <w:sz w:val="22"/>
          <w:szCs w:val="22"/>
        </w:rPr>
        <w:t>D.S.</w:t>
      </w:r>
      <w:proofErr w:type="spellEnd"/>
      <w:r>
        <w:rPr>
          <w:sz w:val="22"/>
          <w:szCs w:val="22"/>
        </w:rPr>
        <w:t xml:space="preserve"> del Liceo Classico</w:t>
      </w: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“Vittorio Emanuele II - Garibaldi”</w:t>
      </w: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Via </w:t>
      </w:r>
      <w:proofErr w:type="spellStart"/>
      <w:r>
        <w:rPr>
          <w:sz w:val="22"/>
          <w:szCs w:val="22"/>
        </w:rPr>
        <w:t>S.Sebastiano</w:t>
      </w:r>
      <w:proofErr w:type="spellEnd"/>
      <w:r>
        <w:rPr>
          <w:sz w:val="22"/>
          <w:szCs w:val="22"/>
        </w:rPr>
        <w:t>, 51 Napoli</w:t>
      </w: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</w:p>
    <w:p w:rsidR="00F8187D" w:rsidRDefault="00F8187D" w:rsidP="00F8187D">
      <w:pPr>
        <w:ind w:left="907" w:hanging="90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Oggetto: Autorizzazione alla partecipazione del </w:t>
      </w:r>
      <w:r>
        <w:t xml:space="preserve">Corso di preparazione all’esame Cambridge English FIRST (FCE) </w:t>
      </w:r>
      <w:r>
        <w:rPr>
          <w:sz w:val="22"/>
          <w:szCs w:val="22"/>
        </w:rPr>
        <w:t>(da restituire in segreteria entro il 24.11.18)</w:t>
      </w:r>
    </w:p>
    <w:p w:rsidR="00F8187D" w:rsidRDefault="00F8187D" w:rsidP="00F8187D">
      <w:pPr>
        <w:ind w:left="907" w:hanging="907"/>
        <w:jc w:val="both"/>
        <w:rPr>
          <w:sz w:val="22"/>
          <w:szCs w:val="22"/>
        </w:rPr>
      </w:pP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Lo/La scrivente _________________________________________________ padre/madre dell’alunno/alunna____________________________________ classe ________ sez. ______ </w:t>
      </w: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</w:p>
    <w:p w:rsidR="00F8187D" w:rsidRDefault="00F8187D" w:rsidP="00F8187D">
      <w:pPr>
        <w:tabs>
          <w:tab w:val="left" w:pos="6300"/>
        </w:tabs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autorizza</w:t>
      </w:r>
    </w:p>
    <w:p w:rsidR="00F8187D" w:rsidRDefault="00F8187D" w:rsidP="00F8187D">
      <w:pPr>
        <w:tabs>
          <w:tab w:val="left" w:pos="6379"/>
        </w:tabs>
        <w:jc w:val="both"/>
      </w:pPr>
      <w:r>
        <w:rPr>
          <w:sz w:val="22"/>
          <w:szCs w:val="22"/>
        </w:rPr>
        <w:t xml:space="preserve">il figlio / la figlia a partecipare al </w:t>
      </w:r>
      <w:r>
        <w:t>Corso di preparazione agli esami Cambridge FIRST (FCE)</w:t>
      </w:r>
    </w:p>
    <w:p w:rsidR="00F8187D" w:rsidRDefault="00F8187D" w:rsidP="00F8187D">
      <w:pPr>
        <w:tabs>
          <w:tab w:val="left" w:pos="6379"/>
        </w:tabs>
        <w:jc w:val="both"/>
      </w:pPr>
    </w:p>
    <w:p w:rsidR="00F8187D" w:rsidRDefault="00F8187D" w:rsidP="00F8187D">
      <w:pPr>
        <w:tabs>
          <w:tab w:val="left" w:pos="6379"/>
        </w:tabs>
        <w:jc w:val="both"/>
        <w:rPr>
          <w:sz w:val="22"/>
          <w:szCs w:val="22"/>
        </w:rPr>
      </w:pPr>
    </w:p>
    <w:p w:rsidR="00F8187D" w:rsidRDefault="00F8187D" w:rsidP="00F8187D">
      <w:pPr>
        <w:tabs>
          <w:tab w:val="left" w:pos="6300"/>
        </w:tabs>
        <w:jc w:val="both"/>
        <w:rPr>
          <w:sz w:val="22"/>
          <w:szCs w:val="22"/>
        </w:rPr>
      </w:pPr>
      <w:r>
        <w:rPr>
          <w:sz w:val="22"/>
          <w:szCs w:val="22"/>
        </w:rPr>
        <w:t>Napoli _______________</w:t>
      </w:r>
    </w:p>
    <w:p w:rsidR="00F8187D" w:rsidRDefault="00F8187D" w:rsidP="00F8187D">
      <w:pPr>
        <w:tabs>
          <w:tab w:val="center" w:pos="694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Firma</w:t>
      </w:r>
    </w:p>
    <w:p w:rsidR="002F1DC9" w:rsidRPr="00F8187D" w:rsidRDefault="00F8187D" w:rsidP="00F8187D">
      <w:pPr>
        <w:tabs>
          <w:tab w:val="center" w:pos="6946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________________</w:t>
      </w:r>
    </w:p>
    <w:sectPr w:rsidR="002F1DC9" w:rsidRPr="00F8187D" w:rsidSect="002F1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-3941" w:right="1134" w:bottom="1134" w:left="1134" w:header="426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5D3" w:rsidRDefault="002725D3" w:rsidP="00957511">
      <w:r>
        <w:separator/>
      </w:r>
    </w:p>
  </w:endnote>
  <w:endnote w:type="continuationSeparator" w:id="0">
    <w:p w:rsidR="002725D3" w:rsidRDefault="002725D3" w:rsidP="00957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531" w:rsidRDefault="0063253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531" w:rsidRDefault="00632531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531" w:rsidRDefault="00632531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5D3" w:rsidRDefault="002725D3" w:rsidP="00957511">
      <w:r>
        <w:separator/>
      </w:r>
    </w:p>
  </w:footnote>
  <w:footnote w:type="continuationSeparator" w:id="0">
    <w:p w:rsidR="002725D3" w:rsidRDefault="002725D3" w:rsidP="009575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531" w:rsidRDefault="00632531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511" w:rsidRPr="00957511" w:rsidRDefault="00C145D5" w:rsidP="00957511">
    <w:pPr>
      <w:shd w:val="clear" w:color="auto" w:fill="FFFFFF"/>
      <w:ind w:right="-1"/>
      <w:jc w:val="both"/>
    </w:pPr>
    <w:r>
      <w:rPr>
        <w:noProof/>
      </w:rPr>
      <w:drawing>
        <wp:inline distT="0" distB="0" distL="0" distR="0">
          <wp:extent cx="819150" cy="819150"/>
          <wp:effectExtent l="19050" t="0" r="0" b="0"/>
          <wp:docPr id="1" name="Immagine 5" descr="Descrizione: Descrizione: Risultati immagini per liceo vittorio emanuele napol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Descrizione: Descrizione: Risultati immagini per liceo vittorio emanuele napoli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7511">
      <w:t xml:space="preserve">                               </w:t>
    </w:r>
    <w:r w:rsidR="00957511" w:rsidRPr="00957511">
      <w:t xml:space="preserve">    </w:t>
    </w:r>
    <w:r>
      <w:rPr>
        <w:noProof/>
      </w:rPr>
      <w:drawing>
        <wp:inline distT="0" distB="0" distL="0" distR="0">
          <wp:extent cx="733425" cy="809625"/>
          <wp:effectExtent l="19050" t="0" r="9525" b="0"/>
          <wp:docPr id="2" name="Immagine 4" descr="Descrizione: logo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Descrizione: logo repubblica italian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" b="-16049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7511" w:rsidRPr="00957511">
      <w:t xml:space="preserve">        </w:t>
    </w:r>
    <w:r>
      <w:rPr>
        <w:noProof/>
      </w:rPr>
      <w:drawing>
        <wp:inline distT="0" distB="0" distL="0" distR="0">
          <wp:extent cx="647700" cy="657225"/>
          <wp:effectExtent l="19050" t="0" r="0" b="0"/>
          <wp:docPr id="3" name="Immagine 1" descr="Descrizione: eu-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eu-fla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b="-58183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7511" w:rsidRPr="00957511">
      <w:t xml:space="preserve">                                  </w:t>
    </w:r>
    <w:r w:rsidR="00D97A23">
      <w:t xml:space="preserve">    </w:t>
    </w:r>
    <w:r w:rsidR="00957511" w:rsidRPr="00957511">
      <w:t xml:space="preserve">  </w:t>
    </w:r>
    <w:r>
      <w:rPr>
        <w:noProof/>
        <w:color w:val="000080"/>
      </w:rPr>
      <w:drawing>
        <wp:inline distT="0" distB="0" distL="0" distR="0">
          <wp:extent cx="571500" cy="914400"/>
          <wp:effectExtent l="19050" t="0" r="0" b="0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57511" w:rsidRPr="00957511">
      <w:t xml:space="preserve">    </w:t>
    </w:r>
  </w:p>
  <w:p w:rsidR="00957511" w:rsidRPr="00957511" w:rsidRDefault="00957511" w:rsidP="0031208F">
    <w:pPr>
      <w:shd w:val="clear" w:color="auto" w:fill="FFFFFF"/>
      <w:ind w:right="-1"/>
      <w:jc w:val="center"/>
      <w:rPr>
        <w:b/>
        <w:sz w:val="28"/>
        <w:szCs w:val="28"/>
      </w:rPr>
    </w:pPr>
    <w:r w:rsidRPr="00957511">
      <w:rPr>
        <w:b/>
        <w:sz w:val="28"/>
        <w:szCs w:val="28"/>
      </w:rPr>
      <w:t>LICEO CLASSICO STATALE</w:t>
    </w:r>
  </w:p>
  <w:p w:rsidR="00957511" w:rsidRDefault="00957511" w:rsidP="00957511">
    <w:pPr>
      <w:jc w:val="center"/>
      <w:rPr>
        <w:rFonts w:ascii="Book Antiqua" w:hAnsi="Book Antiqua"/>
        <w:b/>
        <w:sz w:val="32"/>
        <w:szCs w:val="32"/>
      </w:rPr>
    </w:pPr>
    <w:r w:rsidRPr="0031208F">
      <w:rPr>
        <w:rFonts w:ascii="Book Antiqua" w:hAnsi="Book Antiqua"/>
        <w:b/>
        <w:sz w:val="32"/>
        <w:szCs w:val="32"/>
      </w:rPr>
      <w:t xml:space="preserve">VITTORIO  EMANUELE  II </w:t>
    </w:r>
    <w:r w:rsidR="0031208F">
      <w:rPr>
        <w:rFonts w:ascii="Book Antiqua" w:hAnsi="Book Antiqua"/>
        <w:b/>
        <w:sz w:val="32"/>
        <w:szCs w:val="32"/>
      </w:rPr>
      <w:t>–</w:t>
    </w:r>
    <w:r w:rsidRPr="0031208F">
      <w:rPr>
        <w:rFonts w:ascii="Book Antiqua" w:hAnsi="Book Antiqua"/>
        <w:b/>
        <w:sz w:val="32"/>
        <w:szCs w:val="32"/>
      </w:rPr>
      <w:t xml:space="preserve"> GARIBALDI</w:t>
    </w:r>
  </w:p>
  <w:p w:rsidR="00957511" w:rsidRPr="0031208F" w:rsidRDefault="00957511" w:rsidP="0031208F">
    <w:pPr>
      <w:jc w:val="center"/>
    </w:pPr>
    <w:r w:rsidRPr="0031208F">
      <w:t>Via  S. Sebastiano, 51 - 80134 Napoli  - Tel. 081  459142 – Fax 081  447698</w:t>
    </w:r>
  </w:p>
  <w:p w:rsidR="00957511" w:rsidRPr="0031208F" w:rsidRDefault="00957511" w:rsidP="00957511">
    <w:r w:rsidRPr="0031208F">
      <w:t xml:space="preserve">                        Via Carlo </w:t>
    </w:r>
    <w:proofErr w:type="spellStart"/>
    <w:r w:rsidRPr="0031208F">
      <w:t>Pecchia</w:t>
    </w:r>
    <w:proofErr w:type="spellEnd"/>
    <w:r w:rsidRPr="0031208F">
      <w:t>, 26 - 80141 Napoli  - Tel. 081 5991996  - Fax 081 7809339</w:t>
    </w:r>
  </w:p>
  <w:p w:rsidR="00957511" w:rsidRPr="0031208F" w:rsidRDefault="00CA5D85" w:rsidP="00957511">
    <w:pPr>
      <w:jc w:val="center"/>
      <w:rPr>
        <w:lang w:val="fr-FR"/>
      </w:rPr>
    </w:pPr>
    <w:r>
      <w:t xml:space="preserve">Cod. </w:t>
    </w:r>
    <w:proofErr w:type="spellStart"/>
    <w:r>
      <w:t>mecc</w:t>
    </w:r>
    <w:proofErr w:type="spellEnd"/>
    <w:r>
      <w:t>.:</w:t>
    </w:r>
    <w:r w:rsidR="00957511" w:rsidRPr="0031208F">
      <w:t xml:space="preserve"> NAPC40000V – C.F.  </w:t>
    </w:r>
    <w:r w:rsidR="00DB7B46" w:rsidRPr="005B39FA">
      <w:rPr>
        <w:lang w:val="fr-FR"/>
      </w:rPr>
      <w:t>95261100630</w:t>
    </w:r>
  </w:p>
  <w:p w:rsidR="002F1DC9" w:rsidRPr="005B39FA" w:rsidRDefault="004367D8" w:rsidP="0031208F">
    <w:pPr>
      <w:jc w:val="center"/>
      <w:rPr>
        <w:noProof/>
        <w:lang w:val="fr-FR"/>
      </w:rPr>
    </w:pPr>
    <w:hyperlink r:id="rId5" w:history="1">
      <w:r w:rsidR="00957511" w:rsidRPr="00D97A23">
        <w:rPr>
          <w:rStyle w:val="Collegamentoipertestuale"/>
          <w:lang w:val="fr-FR"/>
        </w:rPr>
        <w:t>www.liceovittorioemanuelegaribaldi.it</w:t>
      </w:r>
    </w:hyperlink>
    <w:r w:rsidR="00957511" w:rsidRPr="00D97A23">
      <w:rPr>
        <w:lang w:val="fr-FR"/>
      </w:rPr>
      <w:t xml:space="preserve">   –</w:t>
    </w:r>
    <w:r w:rsidR="00CA5D85">
      <w:rPr>
        <w:lang w:val="fr-FR"/>
      </w:rPr>
      <w:t xml:space="preserve"> </w:t>
    </w:r>
    <w:r w:rsidR="00957511" w:rsidRPr="00D97A23">
      <w:rPr>
        <w:lang w:val="fr-FR"/>
      </w:rPr>
      <w:t xml:space="preserve"> mail: </w:t>
    </w:r>
    <w:hyperlink r:id="rId6" w:history="1">
      <w:r w:rsidR="00957511" w:rsidRPr="00D97A23">
        <w:rPr>
          <w:rStyle w:val="Collegamentoipertestuale"/>
          <w:lang w:val="fr-FR"/>
        </w:rPr>
        <w:t>napc40000v@istruzione.it</w:t>
      </w:r>
    </w:hyperlink>
    <w:r w:rsidR="00957511" w:rsidRPr="00D97A23">
      <w:rPr>
        <w:lang w:val="fr-FR"/>
      </w:rPr>
      <w:t xml:space="preserve"> </w:t>
    </w:r>
    <w:r w:rsidR="00CA5D85">
      <w:rPr>
        <w:lang w:val="fr-FR"/>
      </w:rPr>
      <w:t xml:space="preserve"> </w:t>
    </w:r>
    <w:hyperlink r:id="rId7" w:history="1">
      <w:r w:rsidR="00CA5D85" w:rsidRPr="00CA5D85">
        <w:rPr>
          <w:rStyle w:val="Collegamentoipertestuale"/>
          <w:color w:val="auto"/>
          <w:u w:val="none"/>
          <w:lang w:val="fr-FR"/>
        </w:rPr>
        <w:t>–</w:t>
      </w:r>
      <w:r w:rsidR="00CA5D85" w:rsidRPr="00CA5D85">
        <w:rPr>
          <w:rStyle w:val="Collegamentoipertestuale"/>
          <w:u w:val="none"/>
          <w:lang w:val="fr-FR"/>
        </w:rPr>
        <w:t xml:space="preserve">  </w:t>
      </w:r>
      <w:r w:rsidR="00CA5D85" w:rsidRPr="00416740">
        <w:rPr>
          <w:rStyle w:val="Collegamentoipertestuale"/>
          <w:lang w:val="fr-FR"/>
        </w:rPr>
        <w:t>napc40000v@pec.istruzione.it</w:t>
      </w:r>
    </w:hyperlink>
  </w:p>
  <w:p w:rsidR="00632531" w:rsidRPr="002F1DC9" w:rsidRDefault="00C145D5" w:rsidP="00632531">
    <w:pPr>
      <w:ind w:left="-1134"/>
      <w:jc w:val="center"/>
      <w:rPr>
        <w:sz w:val="20"/>
        <w:szCs w:val="20"/>
        <w:lang w:val="fr-FR"/>
      </w:rPr>
    </w:pPr>
    <w:r>
      <w:rPr>
        <w:noProof/>
        <w:sz w:val="20"/>
        <w:szCs w:val="20"/>
      </w:rPr>
      <w:drawing>
        <wp:inline distT="0" distB="0" distL="0" distR="0">
          <wp:extent cx="7667117" cy="7885176"/>
          <wp:effectExtent l="19050" t="0" r="0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8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117" cy="78851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531" w:rsidRDefault="00632531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633367"/>
    <w:rsid w:val="00000459"/>
    <w:rsid w:val="00100951"/>
    <w:rsid w:val="0013072C"/>
    <w:rsid w:val="001D26DB"/>
    <w:rsid w:val="002102E6"/>
    <w:rsid w:val="002725D3"/>
    <w:rsid w:val="002B10FA"/>
    <w:rsid w:val="002F1DC9"/>
    <w:rsid w:val="002F552E"/>
    <w:rsid w:val="00311C1A"/>
    <w:rsid w:val="0031208F"/>
    <w:rsid w:val="00376309"/>
    <w:rsid w:val="003D4D01"/>
    <w:rsid w:val="004367D8"/>
    <w:rsid w:val="004E3E11"/>
    <w:rsid w:val="005B39FA"/>
    <w:rsid w:val="006139A7"/>
    <w:rsid w:val="006272C5"/>
    <w:rsid w:val="00632531"/>
    <w:rsid w:val="00633367"/>
    <w:rsid w:val="00661A91"/>
    <w:rsid w:val="006E11A5"/>
    <w:rsid w:val="006E1258"/>
    <w:rsid w:val="006F4DF4"/>
    <w:rsid w:val="006F551A"/>
    <w:rsid w:val="007421C6"/>
    <w:rsid w:val="00793547"/>
    <w:rsid w:val="00957511"/>
    <w:rsid w:val="00972729"/>
    <w:rsid w:val="00A15006"/>
    <w:rsid w:val="00B0256A"/>
    <w:rsid w:val="00B96926"/>
    <w:rsid w:val="00BD3150"/>
    <w:rsid w:val="00C145D5"/>
    <w:rsid w:val="00CA5D85"/>
    <w:rsid w:val="00D77878"/>
    <w:rsid w:val="00D97A23"/>
    <w:rsid w:val="00DB7B46"/>
    <w:rsid w:val="00DC48ED"/>
    <w:rsid w:val="00DE0F0F"/>
    <w:rsid w:val="00E8657B"/>
    <w:rsid w:val="00EF5404"/>
    <w:rsid w:val="00F8187D"/>
    <w:rsid w:val="00FA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39FA"/>
    <w:rPr>
      <w:rFonts w:ascii="Times New Roman" w:eastAsia="Times New Roman" w:hAnsi="Times New Roman"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rsid w:val="00957511"/>
    <w:pPr>
      <w:keepNext/>
      <w:shd w:val="pct5" w:color="C0C0C0" w:fill="FFFFFF"/>
      <w:ind w:right="-1"/>
      <w:jc w:val="center"/>
      <w:outlineLvl w:val="3"/>
    </w:pPr>
    <w:rPr>
      <w:b/>
      <w:color w:val="0000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072C"/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3072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5751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7511"/>
  </w:style>
  <w:style w:type="paragraph" w:styleId="Pidipagina">
    <w:name w:val="footer"/>
    <w:basedOn w:val="Normale"/>
    <w:link w:val="PidipaginaCarattere"/>
    <w:uiPriority w:val="99"/>
    <w:unhideWhenUsed/>
    <w:rsid w:val="0095751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7511"/>
  </w:style>
  <w:style w:type="character" w:customStyle="1" w:styleId="Titolo4Carattere">
    <w:name w:val="Titolo 4 Carattere"/>
    <w:link w:val="Titolo4"/>
    <w:rsid w:val="00957511"/>
    <w:rPr>
      <w:rFonts w:ascii="Times New Roman" w:eastAsia="Times New Roman" w:hAnsi="Times New Roman" w:cs="Times New Roman"/>
      <w:b/>
      <w:color w:val="000080"/>
      <w:sz w:val="24"/>
      <w:szCs w:val="24"/>
      <w:shd w:val="pct5" w:color="C0C0C0" w:fill="FFFFFF"/>
      <w:lang w:eastAsia="it-IT"/>
    </w:rPr>
  </w:style>
  <w:style w:type="character" w:styleId="Collegamentoipertestuale">
    <w:name w:val="Hyperlink"/>
    <w:uiPriority w:val="99"/>
    <w:rsid w:val="0095751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image" Target="media/image3.png"/><Relationship Id="rId7" Type="http://schemas.openxmlformats.org/officeDocument/2006/relationships/hyperlink" Target="mailto:&#8211;%20%20napc40000v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info@liceovittorioemanuele.it" TargetMode="External"/><Relationship Id="rId5" Type="http://schemas.openxmlformats.org/officeDocument/2006/relationships/hyperlink" Target="http://www.liceovittorioemanuele.it" TargetMode="External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Carta%20intestata%20Liceo%20Vitt%20Em_Garibaldi\carta%20intestata%20liceo%20Vitt%20Em%20II%20-%20Garibaldi%20%20DEF_%20firma%20di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C85E7-D88A-485C-B64D-DB10A2BE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liceo Vitt Em II - Garibaldi  DEF_ firma dig</Template>
  <TotalTime>3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1730</CharactersWithSpaces>
  <SharedDoc>false</SharedDoc>
  <HLinks>
    <vt:vector size="18" baseType="variant">
      <vt:variant>
        <vt:i4>537133140</vt:i4>
      </vt:variant>
      <vt:variant>
        <vt:i4>6</vt:i4>
      </vt:variant>
      <vt:variant>
        <vt:i4>0</vt:i4>
      </vt:variant>
      <vt:variant>
        <vt:i4>5</vt:i4>
      </vt:variant>
      <vt:variant>
        <vt:lpwstr>mailto:–%20%20napc40000v@pec.istruzione.it</vt:lpwstr>
      </vt:variant>
      <vt:variant>
        <vt:lpwstr/>
      </vt:variant>
      <vt:variant>
        <vt:i4>6422593</vt:i4>
      </vt:variant>
      <vt:variant>
        <vt:i4>3</vt:i4>
      </vt:variant>
      <vt:variant>
        <vt:i4>0</vt:i4>
      </vt:variant>
      <vt:variant>
        <vt:i4>5</vt:i4>
      </vt:variant>
      <vt:variant>
        <vt:lpwstr>mailto:info@liceovittorioemanuele.it</vt:lpwstr>
      </vt:variant>
      <vt:variant>
        <vt:lpwstr/>
      </vt:variant>
      <vt:variant>
        <vt:i4>917535</vt:i4>
      </vt:variant>
      <vt:variant>
        <vt:i4>0</vt:i4>
      </vt:variant>
      <vt:variant>
        <vt:i4>0</vt:i4>
      </vt:variant>
      <vt:variant>
        <vt:i4>5</vt:i4>
      </vt:variant>
      <vt:variant>
        <vt:lpwstr>http://www.liceovittorioemanuele.it/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2018-11-25T18:08:00Z</dcterms:created>
  <dcterms:modified xsi:type="dcterms:W3CDTF">2018-11-25T18:08:00Z</dcterms:modified>
</cp:coreProperties>
</file>